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ADB" w:rsidRPr="00963A38" w:rsidRDefault="00CE33FE" w:rsidP="00963A3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WINDSOR TOMCATS</w:t>
      </w:r>
    </w:p>
    <w:p w:rsidR="00963A38" w:rsidRPr="00963A38" w:rsidRDefault="0089030B" w:rsidP="00963A38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2019 </w:t>
      </w:r>
      <w:r w:rsidR="00963A38" w:rsidRPr="00963A38">
        <w:rPr>
          <w:sz w:val="36"/>
          <w:szCs w:val="36"/>
        </w:rPr>
        <w:t>Annual Golf Tournament</w:t>
      </w:r>
    </w:p>
    <w:p w:rsidR="00963A38" w:rsidRDefault="00963A38" w:rsidP="00963A38">
      <w:pPr>
        <w:jc w:val="center"/>
      </w:pPr>
      <w:r>
        <w:t>(The Pantalon de Neige Open)</w:t>
      </w:r>
    </w:p>
    <w:p w:rsidR="00963A38" w:rsidRPr="00CE3D09" w:rsidRDefault="00963A38" w:rsidP="00963A38">
      <w:pPr>
        <w:jc w:val="center"/>
        <w:rPr>
          <w:b/>
          <w:color w:val="0070C0"/>
          <w:sz w:val="32"/>
          <w:szCs w:val="32"/>
        </w:rPr>
      </w:pPr>
      <w:r w:rsidRPr="00CE3D09">
        <w:rPr>
          <w:b/>
          <w:color w:val="0070C0"/>
          <w:sz w:val="32"/>
          <w:szCs w:val="32"/>
        </w:rPr>
        <w:t>Sutton Creek Golf Club</w:t>
      </w:r>
    </w:p>
    <w:p w:rsidR="00963A38" w:rsidRPr="009C2870" w:rsidRDefault="0089030B" w:rsidP="00963A38">
      <w:pPr>
        <w:jc w:val="center"/>
        <w:rPr>
          <w:b/>
        </w:rPr>
      </w:pPr>
      <w:r>
        <w:rPr>
          <w:b/>
        </w:rPr>
        <w:t>Satur</w:t>
      </w:r>
      <w:r w:rsidR="00936247">
        <w:rPr>
          <w:b/>
        </w:rPr>
        <w:t>day June 15th</w:t>
      </w:r>
      <w:r w:rsidR="00963A38" w:rsidRPr="009C2870">
        <w:rPr>
          <w:b/>
        </w:rPr>
        <w:t>, 201</w:t>
      </w:r>
      <w:r>
        <w:rPr>
          <w:b/>
        </w:rPr>
        <w:t>9</w:t>
      </w:r>
    </w:p>
    <w:p w:rsidR="00963A38" w:rsidRDefault="0089030B" w:rsidP="00963A38">
      <w:pPr>
        <w:jc w:val="center"/>
        <w:rPr>
          <w:u w:val="single"/>
        </w:rPr>
      </w:pPr>
      <w:r>
        <w:rPr>
          <w:u w:val="single"/>
        </w:rPr>
        <w:t>9</w:t>
      </w:r>
      <w:r w:rsidR="00963A38" w:rsidRPr="00963A38">
        <w:rPr>
          <w:u w:val="single"/>
        </w:rPr>
        <w:t>:00 a.m. SHARP (RAIN OR SHINE)</w:t>
      </w:r>
    </w:p>
    <w:p w:rsidR="00963A38" w:rsidRDefault="00963A38" w:rsidP="00963A38">
      <w:pPr>
        <w:jc w:val="center"/>
      </w:pPr>
      <w:r w:rsidRPr="00963A38">
        <w:t xml:space="preserve">(Please arrive at least </w:t>
      </w:r>
      <w:r w:rsidR="0089030B">
        <w:t>45</w:t>
      </w:r>
      <w:r w:rsidRPr="00963A38">
        <w:t xml:space="preserve"> minutes early to practise some putting</w:t>
      </w:r>
      <w:r w:rsidR="0089030B">
        <w:t>/see player teams/</w:t>
      </w:r>
      <w:r w:rsidRPr="00963A38">
        <w:t>get golf cart assignment)</w:t>
      </w:r>
    </w:p>
    <w:p w:rsidR="00963A38" w:rsidRDefault="00963A38" w:rsidP="00963A38">
      <w:pPr>
        <w:jc w:val="center"/>
      </w:pPr>
      <w:bookmarkStart w:id="0" w:name="_GoBack"/>
      <w:bookmarkEnd w:id="0"/>
      <w:r w:rsidRPr="00CE3D09">
        <w:rPr>
          <w:b/>
          <w:u w:val="single"/>
        </w:rPr>
        <w:t>Cost</w:t>
      </w:r>
      <w:r>
        <w:t>:  $</w:t>
      </w:r>
      <w:r w:rsidR="00B04C41">
        <w:t>55</w:t>
      </w:r>
      <w:r>
        <w:t>/person – 18 holes w/ Cart</w:t>
      </w:r>
    </w:p>
    <w:p w:rsidR="00963A38" w:rsidRDefault="00963A38" w:rsidP="00963A38">
      <w:pPr>
        <w:jc w:val="center"/>
      </w:pPr>
      <w:r>
        <w:t>Dinner and Drinks afterward at Sutton Creek</w:t>
      </w:r>
    </w:p>
    <w:p w:rsidR="00DD71CC" w:rsidRDefault="00DD71CC" w:rsidP="00DD71CC">
      <w:pPr>
        <w:spacing w:after="0"/>
        <w:jc w:val="center"/>
      </w:pPr>
      <w:r>
        <w:t>(Everyone on their own to order off the menu)</w:t>
      </w:r>
    </w:p>
    <w:p w:rsidR="00DD71CC" w:rsidRDefault="00DD71CC" w:rsidP="00DD71CC">
      <w:pPr>
        <w:jc w:val="center"/>
      </w:pPr>
      <w:r>
        <w:t xml:space="preserve">Sutton Creek </w:t>
      </w:r>
      <w:r w:rsidR="0089030B">
        <w:t>is looking to provide</w:t>
      </w:r>
      <w:r>
        <w:t xml:space="preserve"> a couple of specials </w:t>
      </w:r>
      <w:r w:rsidR="0089030B">
        <w:t>similar to last year (refer below) but not yet confirmed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 xml:space="preserve">Steak Dinner and a 6 o.z. glass of wine 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 xml:space="preserve">Perch Dinner 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>Order off menu is another option</w:t>
      </w:r>
    </w:p>
    <w:p w:rsidR="0098541B" w:rsidRDefault="0098541B" w:rsidP="00963A38">
      <w:pPr>
        <w:jc w:val="center"/>
      </w:pPr>
    </w:p>
    <w:p w:rsidR="00963A38" w:rsidRDefault="00963A38" w:rsidP="00963A38">
      <w:pPr>
        <w:jc w:val="center"/>
      </w:pPr>
      <w:r w:rsidRPr="00CE3D09">
        <w:rPr>
          <w:b/>
          <w:u w:val="single"/>
        </w:rPr>
        <w:t>Format</w:t>
      </w:r>
      <w:r>
        <w:t xml:space="preserve">:  </w:t>
      </w:r>
      <w:r w:rsidR="0089030B">
        <w:t>Two-man Scramble</w:t>
      </w:r>
    </w:p>
    <w:p w:rsidR="0089030B" w:rsidRDefault="0089030B" w:rsidP="00963A38">
      <w:pPr>
        <w:jc w:val="center"/>
      </w:pPr>
      <w:r>
        <w:t>(Note a limited number of drives are required for each playing partner)</w:t>
      </w:r>
    </w:p>
    <w:p w:rsidR="00963A38" w:rsidRDefault="00963A38" w:rsidP="00963A38">
      <w:pPr>
        <w:jc w:val="center"/>
      </w:pPr>
      <w:r>
        <w:t>Prize award ceremony</w:t>
      </w:r>
    </w:p>
    <w:p w:rsidR="00963A38" w:rsidRDefault="00963A38" w:rsidP="00963A38">
      <w:pPr>
        <w:jc w:val="center"/>
      </w:pPr>
      <w:r>
        <w:t>Call/Text Victor @ (519) 977-4929</w:t>
      </w:r>
    </w:p>
    <w:p w:rsidR="00963A38" w:rsidRPr="0098541B" w:rsidRDefault="00963A38" w:rsidP="00963A38">
      <w:pPr>
        <w:jc w:val="center"/>
        <w:rPr>
          <w:b/>
        </w:rPr>
      </w:pPr>
      <w:r w:rsidRPr="0098541B">
        <w:rPr>
          <w:b/>
          <w:u w:val="single"/>
        </w:rPr>
        <w:t>Tee Times/Foursomes</w:t>
      </w:r>
      <w:r w:rsidRPr="0098541B">
        <w:rPr>
          <w:b/>
        </w:rPr>
        <w:t>:</w:t>
      </w:r>
    </w:p>
    <w:p w:rsidR="00963A38" w:rsidRPr="00DD71CC" w:rsidRDefault="0089030B" w:rsidP="00963A38">
      <w:pPr>
        <w:jc w:val="center"/>
      </w:pPr>
      <w:r>
        <w:rPr>
          <w:u w:val="single"/>
        </w:rPr>
        <w:t>9</w:t>
      </w:r>
      <w:r w:rsidR="00517294" w:rsidRPr="00DD71CC">
        <w:rPr>
          <w:u w:val="single"/>
        </w:rPr>
        <w:t>:00 a.m.</w:t>
      </w:r>
      <w:r w:rsidR="00517294">
        <w:t xml:space="preserve">:  </w:t>
      </w:r>
    </w:p>
    <w:p w:rsidR="00963A38" w:rsidRPr="00065BD1" w:rsidRDefault="0089030B" w:rsidP="00963A38">
      <w:pPr>
        <w:jc w:val="center"/>
        <w:rPr>
          <w:sz w:val="22"/>
        </w:rPr>
      </w:pPr>
      <w:r>
        <w:rPr>
          <w:u w:val="single"/>
        </w:rPr>
        <w:t>9</w:t>
      </w:r>
      <w:r w:rsidR="00517294" w:rsidRPr="00DD71CC">
        <w:rPr>
          <w:u w:val="single"/>
        </w:rPr>
        <w:t>:08 a.m.</w:t>
      </w:r>
      <w:r w:rsidR="00517294" w:rsidRPr="00DD71CC">
        <w:t xml:space="preserve">:  </w:t>
      </w:r>
    </w:p>
    <w:p w:rsidR="00963A38" w:rsidRPr="00DD71CC" w:rsidRDefault="0089030B" w:rsidP="00517294">
      <w:pPr>
        <w:jc w:val="center"/>
      </w:pPr>
      <w:r>
        <w:rPr>
          <w:u w:val="single"/>
        </w:rPr>
        <w:t>9</w:t>
      </w:r>
      <w:r w:rsidR="00517294" w:rsidRPr="00DD71CC">
        <w:rPr>
          <w:u w:val="single"/>
        </w:rPr>
        <w:t>:16 a.m.</w:t>
      </w:r>
      <w:r w:rsidR="00517294" w:rsidRPr="00DD71CC">
        <w:t xml:space="preserve">:  </w:t>
      </w:r>
    </w:p>
    <w:p w:rsidR="00BB5126" w:rsidRPr="00DD71CC" w:rsidRDefault="0089030B" w:rsidP="00065BD1">
      <w:pPr>
        <w:jc w:val="center"/>
      </w:pPr>
      <w:r>
        <w:rPr>
          <w:u w:val="single"/>
        </w:rPr>
        <w:t>9</w:t>
      </w:r>
      <w:r w:rsidR="00517294" w:rsidRPr="00DD71CC">
        <w:rPr>
          <w:u w:val="single"/>
        </w:rPr>
        <w:t>:24 a.m.</w:t>
      </w:r>
      <w:r w:rsidR="00517294" w:rsidRPr="00DD71CC">
        <w:t xml:space="preserve">:  </w:t>
      </w:r>
    </w:p>
    <w:p w:rsidR="00963A38" w:rsidRPr="00DD71CC" w:rsidRDefault="0089030B" w:rsidP="00963A38">
      <w:pPr>
        <w:jc w:val="center"/>
      </w:pPr>
      <w:r>
        <w:rPr>
          <w:u w:val="single"/>
        </w:rPr>
        <w:t>9</w:t>
      </w:r>
      <w:r w:rsidR="00517294" w:rsidRPr="00DD71CC">
        <w:rPr>
          <w:u w:val="single"/>
        </w:rPr>
        <w:t>:32 a.m.</w:t>
      </w:r>
      <w:r w:rsidR="00517294" w:rsidRPr="00DD71CC">
        <w:t>:</w:t>
      </w:r>
      <w:r w:rsidR="005D1A79" w:rsidRPr="00DD71CC">
        <w:t xml:space="preserve">  </w:t>
      </w:r>
    </w:p>
    <w:p w:rsidR="0098541B" w:rsidRPr="00963A38" w:rsidRDefault="0089030B" w:rsidP="00963A38">
      <w:pPr>
        <w:jc w:val="center"/>
      </w:pPr>
      <w:r>
        <w:rPr>
          <w:u w:val="single"/>
        </w:rPr>
        <w:t>9</w:t>
      </w:r>
      <w:r w:rsidR="0098541B" w:rsidRPr="00DD71CC">
        <w:rPr>
          <w:u w:val="single"/>
        </w:rPr>
        <w:t>:40 a.m.</w:t>
      </w:r>
      <w:r w:rsidR="0098541B" w:rsidRPr="00DD71CC">
        <w:t xml:space="preserve">:  </w:t>
      </w:r>
    </w:p>
    <w:sectPr w:rsidR="0098541B" w:rsidRPr="00963A38" w:rsidSect="0098541B">
      <w:pgSz w:w="12240" w:h="15840"/>
      <w:pgMar w:top="851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55528"/>
    <w:multiLevelType w:val="multilevel"/>
    <w:tmpl w:val="54582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A38"/>
    <w:rsid w:val="000105E5"/>
    <w:rsid w:val="00025CAB"/>
    <w:rsid w:val="00037004"/>
    <w:rsid w:val="00065BD1"/>
    <w:rsid w:val="0012626F"/>
    <w:rsid w:val="0014462D"/>
    <w:rsid w:val="00152F6E"/>
    <w:rsid w:val="00162E61"/>
    <w:rsid w:val="00170ACD"/>
    <w:rsid w:val="00191835"/>
    <w:rsid w:val="001D7FE9"/>
    <w:rsid w:val="002000A0"/>
    <w:rsid w:val="002E36ED"/>
    <w:rsid w:val="0030282E"/>
    <w:rsid w:val="0031670D"/>
    <w:rsid w:val="00357D59"/>
    <w:rsid w:val="0041054B"/>
    <w:rsid w:val="00421147"/>
    <w:rsid w:val="00431C41"/>
    <w:rsid w:val="00517294"/>
    <w:rsid w:val="00524B8D"/>
    <w:rsid w:val="00527716"/>
    <w:rsid w:val="00555217"/>
    <w:rsid w:val="005B2BB1"/>
    <w:rsid w:val="005D1A79"/>
    <w:rsid w:val="00605ADB"/>
    <w:rsid w:val="00637E10"/>
    <w:rsid w:val="006B3F85"/>
    <w:rsid w:val="007161A5"/>
    <w:rsid w:val="007166F6"/>
    <w:rsid w:val="007F1FF5"/>
    <w:rsid w:val="00842815"/>
    <w:rsid w:val="0089030B"/>
    <w:rsid w:val="00936247"/>
    <w:rsid w:val="0094062B"/>
    <w:rsid w:val="00963A38"/>
    <w:rsid w:val="00971A3D"/>
    <w:rsid w:val="00980A58"/>
    <w:rsid w:val="0098541B"/>
    <w:rsid w:val="00993F24"/>
    <w:rsid w:val="009C2870"/>
    <w:rsid w:val="00A45A29"/>
    <w:rsid w:val="00A92249"/>
    <w:rsid w:val="00B04C41"/>
    <w:rsid w:val="00B37F52"/>
    <w:rsid w:val="00BB5126"/>
    <w:rsid w:val="00CB01A4"/>
    <w:rsid w:val="00CE33FE"/>
    <w:rsid w:val="00CE3D09"/>
    <w:rsid w:val="00CE6E00"/>
    <w:rsid w:val="00D1638F"/>
    <w:rsid w:val="00D45776"/>
    <w:rsid w:val="00D475E0"/>
    <w:rsid w:val="00D62838"/>
    <w:rsid w:val="00D9263D"/>
    <w:rsid w:val="00DD6E6B"/>
    <w:rsid w:val="00DD71CC"/>
    <w:rsid w:val="00E36944"/>
    <w:rsid w:val="00E85461"/>
    <w:rsid w:val="00FD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E93097"/>
  <w15:docId w15:val="{93FBB74A-C952-4CAC-9589-713891D74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Times New Roman" w:hAnsi="Arial" w:cs="Arial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2E61"/>
    <w:pPr>
      <w:spacing w:after="200" w:line="276" w:lineRule="auto"/>
    </w:pPr>
    <w:rPr>
      <w:sz w:val="24"/>
      <w:szCs w:val="2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162E61"/>
    <w:pPr>
      <w:keepNext/>
      <w:spacing w:after="0" w:line="240" w:lineRule="auto"/>
      <w:jc w:val="center"/>
      <w:outlineLvl w:val="1"/>
    </w:pPr>
    <w:rPr>
      <w:rFonts w:ascii="Times New Roman" w:hAnsi="Times New Roman" w:cs="Times New Roman"/>
      <w:b/>
      <w:bCs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162E61"/>
    <w:rPr>
      <w:rFonts w:ascii="Times New Roman" w:hAnsi="Times New Roman" w:cs="Times New Roman"/>
      <w:b/>
      <w:bCs/>
      <w:sz w:val="24"/>
      <w:szCs w:val="24"/>
    </w:rPr>
  </w:style>
  <w:style w:type="paragraph" w:styleId="NoSpacing">
    <w:name w:val="No Spacing"/>
    <w:uiPriority w:val="1"/>
    <w:qFormat/>
    <w:rsid w:val="00162E61"/>
    <w:rPr>
      <w:rFonts w:ascii="Calibri" w:eastAsia="Calibri" w:hAnsi="Calibri" w:cs="Times New Roman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1A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2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BBE105-53FB-443F-95AA-D2196F45B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1AC94895</Template>
  <TotalTime>9</TotalTime>
  <Pages>1</Pages>
  <Words>137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Windsor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ferranv</dc:creator>
  <cp:lastModifiedBy>Ferranv</cp:lastModifiedBy>
  <cp:revision>3</cp:revision>
  <cp:lastPrinted>2019-04-30T15:09:00Z</cp:lastPrinted>
  <dcterms:created xsi:type="dcterms:W3CDTF">2019-04-30T15:09:00Z</dcterms:created>
  <dcterms:modified xsi:type="dcterms:W3CDTF">2019-05-02T19:03:00Z</dcterms:modified>
</cp:coreProperties>
</file>